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052" w:rsidRPr="00224369" w:rsidRDefault="001D0052" w:rsidP="001D0052">
      <w:pPr>
        <w:rPr>
          <w:b/>
          <w:sz w:val="28"/>
          <w:szCs w:val="28"/>
        </w:rPr>
      </w:pPr>
      <w:r w:rsidRPr="00224369">
        <w:rPr>
          <w:b/>
          <w:sz w:val="28"/>
          <w:szCs w:val="28"/>
        </w:rPr>
        <w:t>Spottest - Fragenprogramm mit Beispielen</w:t>
      </w:r>
    </w:p>
    <w:p w:rsidR="001D0052" w:rsidRDefault="001D0052" w:rsidP="001D0052"/>
    <w:p w:rsidR="001D0052" w:rsidRDefault="001D0052" w:rsidP="001D0052"/>
    <w:p w:rsidR="001D0052" w:rsidRDefault="001D0052" w:rsidP="001D0052">
      <w:r>
        <w:tab/>
      </w:r>
    </w:p>
    <w:p w:rsidR="001D0052" w:rsidRDefault="001D0052" w:rsidP="001D0052">
      <w:r>
        <w:t>1.</w:t>
      </w:r>
      <w:r>
        <w:tab/>
      </w:r>
      <w:proofErr w:type="spellStart"/>
      <w:r w:rsidRPr="00224369">
        <w:rPr>
          <w:b/>
        </w:rPr>
        <w:t>Ungestützte</w:t>
      </w:r>
      <w:proofErr w:type="spellEnd"/>
      <w:r w:rsidRPr="00224369">
        <w:rPr>
          <w:b/>
        </w:rPr>
        <w:t xml:space="preserve"> </w:t>
      </w:r>
      <w:proofErr w:type="spellStart"/>
      <w:r w:rsidRPr="00224369">
        <w:rPr>
          <w:b/>
        </w:rPr>
        <w:t>Werbeawareness</w:t>
      </w:r>
      <w:proofErr w:type="spellEnd"/>
    </w:p>
    <w:p w:rsidR="001D0052" w:rsidRDefault="001D0052" w:rsidP="001D0052">
      <w:r>
        <w:t>Für welche Produkte bzw. für welche Marken wurde da denn alles geworben?</w:t>
      </w:r>
    </w:p>
    <w:p w:rsidR="001D0052" w:rsidRDefault="001D0052" w:rsidP="001D0052"/>
    <w:p w:rsidR="001D0052" w:rsidRDefault="001D0052" w:rsidP="001D0052"/>
    <w:p w:rsidR="001D0052" w:rsidRDefault="001D0052" w:rsidP="001D0052">
      <w:r>
        <w:t>2.</w:t>
      </w:r>
      <w:r>
        <w:tab/>
      </w:r>
      <w:r w:rsidRPr="00224369">
        <w:rPr>
          <w:b/>
        </w:rPr>
        <w:t xml:space="preserve">Gestützte </w:t>
      </w:r>
      <w:proofErr w:type="spellStart"/>
      <w:r w:rsidRPr="00224369">
        <w:rPr>
          <w:b/>
        </w:rPr>
        <w:t>Werbeawareness</w:t>
      </w:r>
      <w:proofErr w:type="spellEnd"/>
    </w:p>
    <w:p w:rsidR="001D0052" w:rsidRDefault="001D0052" w:rsidP="001D0052">
      <w:r>
        <w:t xml:space="preserve">Nur für die Produkte bzw. Marken, die </w:t>
      </w:r>
      <w:proofErr w:type="spellStart"/>
      <w:r>
        <w:t>ungestützt</w:t>
      </w:r>
      <w:proofErr w:type="spellEnd"/>
      <w:r>
        <w:t xml:space="preserve"> nicht genannt wurden: </w:t>
      </w:r>
    </w:p>
    <w:p w:rsidR="001D0052" w:rsidRDefault="001D0052" w:rsidP="001D0052">
      <w:r>
        <w:t>Ich nenne Ihnen nun eine Reihe von Produkten bzw. Marken. Bitte sagen Sie mir zu jedem Produkt, ob Sie gerade Werbung dafür gesehen haben.</w:t>
      </w:r>
    </w:p>
    <w:p w:rsidR="001D0052" w:rsidRDefault="001D0052" w:rsidP="001D0052"/>
    <w:p w:rsidR="001D0052" w:rsidRDefault="001D0052" w:rsidP="001D0052">
      <w:r>
        <w:tab/>
        <w:t>(1)</w:t>
      </w:r>
      <w:r>
        <w:tab/>
        <w:t xml:space="preserve">Produkt </w:t>
      </w:r>
      <w:proofErr w:type="spellStart"/>
      <w:r>
        <w:t>xy</w:t>
      </w:r>
      <w:proofErr w:type="spellEnd"/>
      <w:r>
        <w:t xml:space="preserve"> ....</w:t>
      </w:r>
    </w:p>
    <w:p w:rsidR="001D0052" w:rsidRDefault="001D0052" w:rsidP="001D0052">
      <w:r>
        <w:tab/>
        <w:t>(2)</w:t>
      </w:r>
      <w:r>
        <w:tab/>
        <w:t xml:space="preserve">Produkt </w:t>
      </w:r>
      <w:proofErr w:type="spellStart"/>
      <w:r>
        <w:t>xy</w:t>
      </w:r>
      <w:proofErr w:type="spellEnd"/>
      <w:r>
        <w:t xml:space="preserve"> ....</w:t>
      </w:r>
    </w:p>
    <w:p w:rsidR="001D0052" w:rsidRDefault="001D0052" w:rsidP="001D0052">
      <w:r>
        <w:tab/>
        <w:t>(3)</w:t>
      </w:r>
      <w:r>
        <w:tab/>
        <w:t xml:space="preserve">Produkt </w:t>
      </w:r>
      <w:proofErr w:type="spellStart"/>
      <w:r>
        <w:t>xy</w:t>
      </w:r>
      <w:proofErr w:type="spellEnd"/>
      <w:r>
        <w:t xml:space="preserve"> ....</w:t>
      </w:r>
    </w:p>
    <w:p w:rsidR="001D0052" w:rsidRDefault="001D0052" w:rsidP="001D0052">
      <w:r>
        <w:tab/>
        <w:t>(4)</w:t>
      </w:r>
      <w:r>
        <w:tab/>
        <w:t xml:space="preserve">Produkt </w:t>
      </w:r>
      <w:proofErr w:type="spellStart"/>
      <w:r>
        <w:t>xy</w:t>
      </w:r>
      <w:proofErr w:type="spellEnd"/>
    </w:p>
    <w:p w:rsidR="001D0052" w:rsidRDefault="001D0052" w:rsidP="001D0052">
      <w:r>
        <w:tab/>
        <w:t>(5)</w:t>
      </w:r>
      <w:r>
        <w:tab/>
        <w:t>...........</w:t>
      </w:r>
    </w:p>
    <w:p w:rsidR="001D0052" w:rsidRDefault="001D0052" w:rsidP="001D0052"/>
    <w:p w:rsidR="001D0052" w:rsidRDefault="001D0052" w:rsidP="001D0052"/>
    <w:p w:rsidR="001D0052" w:rsidRPr="00224369" w:rsidRDefault="001D0052" w:rsidP="001D0052">
      <w:pPr>
        <w:rPr>
          <w:b/>
        </w:rPr>
      </w:pPr>
      <w:r>
        <w:t>3.</w:t>
      </w:r>
      <w:r>
        <w:tab/>
      </w:r>
      <w:proofErr w:type="spellStart"/>
      <w:r w:rsidRPr="00224369">
        <w:rPr>
          <w:b/>
        </w:rPr>
        <w:t>Itembatterie</w:t>
      </w:r>
      <w:proofErr w:type="spellEnd"/>
      <w:r w:rsidRPr="00224369">
        <w:rPr>
          <w:b/>
        </w:rPr>
        <w:t xml:space="preserve"> mit 10 Items (flexibel)</w:t>
      </w:r>
    </w:p>
    <w:p w:rsidR="001D0052" w:rsidRDefault="001D0052" w:rsidP="001D0052">
      <w:r>
        <w:t xml:space="preserve">Für alle (gestützt + </w:t>
      </w:r>
      <w:proofErr w:type="spellStart"/>
      <w:r>
        <w:t>ungestützt</w:t>
      </w:r>
      <w:proofErr w:type="spellEnd"/>
      <w:r>
        <w:t>) erinnerten Werbespots:</w:t>
      </w:r>
    </w:p>
    <w:p w:rsidR="001D0052" w:rsidRDefault="001D0052" w:rsidP="001D0052"/>
    <w:p w:rsidR="001D0052" w:rsidRDefault="001D0052" w:rsidP="001D0052">
      <w:r>
        <w:t>Sie sagten gerade, dass Sie sich an Werbung für ... erinnern.</w:t>
      </w:r>
    </w:p>
    <w:p w:rsidR="001D0052" w:rsidRDefault="001D0052" w:rsidP="001D0052"/>
    <w:p w:rsidR="001D0052" w:rsidRDefault="001D0052" w:rsidP="001D0052">
      <w:r>
        <w:t>Ich lese Ihnen nun verschiedene Eigenschaften vor, und Sie sagen mir bitte anhand der folgenden Skala, inwieweit die Eigenschaften auf den Werbespot für .... zutreffen.</w:t>
      </w:r>
    </w:p>
    <w:p w:rsidR="001D0052" w:rsidRDefault="001D0052" w:rsidP="001D0052">
      <w:r>
        <w:t>(Skalenbeschreibung)</w:t>
      </w:r>
    </w:p>
    <w:p w:rsidR="001D0052" w:rsidRDefault="001D0052" w:rsidP="001D0052"/>
    <w:p w:rsidR="001D0052" w:rsidRDefault="001D0052" w:rsidP="001D0052">
      <w:r>
        <w:tab/>
        <w:t>(1)</w:t>
      </w:r>
      <w:r>
        <w:tab/>
        <w:t>trifft überhaupt nicht zu</w:t>
      </w:r>
    </w:p>
    <w:p w:rsidR="001D0052" w:rsidRDefault="001D0052" w:rsidP="001D0052">
      <w:r>
        <w:tab/>
        <w:t>(5)</w:t>
      </w:r>
      <w:r>
        <w:tab/>
        <w:t>trifft voll und ganz zu</w:t>
      </w:r>
    </w:p>
    <w:p w:rsidR="001D0052" w:rsidRDefault="001D0052" w:rsidP="001D0052"/>
    <w:p w:rsidR="001D0052" w:rsidRDefault="001D0052" w:rsidP="001D0052">
      <w:r>
        <w:t>Beispiel-Items (max. 10 Items):</w:t>
      </w:r>
    </w:p>
    <w:p w:rsidR="001D0052" w:rsidRDefault="001D0052" w:rsidP="001D0052"/>
    <w:p w:rsidR="001D0052" w:rsidRDefault="001D0052" w:rsidP="001D0052">
      <w:r>
        <w:t>1.</w:t>
      </w:r>
      <w:r>
        <w:tab/>
        <w:t xml:space="preserve">interessant </w:t>
      </w:r>
    </w:p>
    <w:p w:rsidR="001D0052" w:rsidRDefault="001D0052" w:rsidP="001D0052">
      <w:r>
        <w:t>2.</w:t>
      </w:r>
      <w:r>
        <w:tab/>
        <w:t>verständlich</w:t>
      </w:r>
    </w:p>
    <w:p w:rsidR="001D0052" w:rsidRDefault="001D0052" w:rsidP="001D0052">
      <w:r>
        <w:t>3.</w:t>
      </w:r>
      <w:r>
        <w:tab/>
        <w:t xml:space="preserve">originell </w:t>
      </w:r>
    </w:p>
    <w:p w:rsidR="001D0052" w:rsidRDefault="001D0052" w:rsidP="001D0052">
      <w:r>
        <w:t>4.</w:t>
      </w:r>
      <w:r>
        <w:tab/>
        <w:t>sympathisch</w:t>
      </w:r>
    </w:p>
    <w:p w:rsidR="001D0052" w:rsidRDefault="001D0052" w:rsidP="001D0052">
      <w:r>
        <w:t>5.</w:t>
      </w:r>
      <w:r>
        <w:tab/>
        <w:t>innovativ</w:t>
      </w:r>
    </w:p>
    <w:p w:rsidR="001D0052" w:rsidRDefault="001D0052" w:rsidP="001D0052">
      <w:r>
        <w:t>6.</w:t>
      </w:r>
      <w:r>
        <w:tab/>
        <w:t>macht Lust auf das Produkt</w:t>
      </w:r>
    </w:p>
    <w:p w:rsidR="001D0052" w:rsidRDefault="001D0052" w:rsidP="001D0052">
      <w:r>
        <w:t>7.</w:t>
      </w:r>
      <w:r>
        <w:tab/>
        <w:t xml:space="preserve">humorvoll </w:t>
      </w:r>
    </w:p>
    <w:p w:rsidR="001D0052" w:rsidRDefault="001D0052" w:rsidP="001D0052">
      <w:r>
        <w:lastRenderedPageBreak/>
        <w:t>8.</w:t>
      </w:r>
      <w:r>
        <w:tab/>
        <w:t>passt gut zur Marke / zum Produkt</w:t>
      </w:r>
    </w:p>
    <w:p w:rsidR="001D0052" w:rsidRDefault="001D0052" w:rsidP="001D0052">
      <w:r>
        <w:t>9.</w:t>
      </w:r>
      <w:r>
        <w:tab/>
        <w:t>seriös</w:t>
      </w:r>
    </w:p>
    <w:p w:rsidR="001D0052" w:rsidRDefault="001D0052" w:rsidP="001D0052">
      <w:r>
        <w:t>10.</w:t>
      </w:r>
      <w:r>
        <w:tab/>
        <w:t>informativ</w:t>
      </w:r>
    </w:p>
    <w:p w:rsidR="001D0052" w:rsidRDefault="001D0052" w:rsidP="001D0052"/>
    <w:p w:rsidR="001D0052" w:rsidRDefault="001D0052" w:rsidP="001D0052"/>
    <w:p w:rsidR="001D0052" w:rsidRPr="00224369" w:rsidRDefault="001D0052" w:rsidP="001D0052">
      <w:pPr>
        <w:rPr>
          <w:b/>
        </w:rPr>
      </w:pPr>
      <w:r>
        <w:t>4.</w:t>
      </w:r>
      <w:r>
        <w:tab/>
      </w:r>
      <w:r w:rsidRPr="00224369">
        <w:rPr>
          <w:b/>
        </w:rPr>
        <w:t>Offene Frage (flexibel)</w:t>
      </w:r>
    </w:p>
    <w:p w:rsidR="001D0052" w:rsidRDefault="001D0052" w:rsidP="001D0052">
      <w:r>
        <w:t>Beispiel: Falls Skalenwert 4-5 bei Item „sympathisch“:</w:t>
      </w:r>
    </w:p>
    <w:p w:rsidR="001D0052" w:rsidRDefault="001D0052" w:rsidP="001D0052">
      <w:r>
        <w:t>Warum finden Sie den Werbespot (sehr) sympathisch?</w:t>
      </w:r>
    </w:p>
    <w:p w:rsidR="001D0052" w:rsidRDefault="001D0052" w:rsidP="001D0052"/>
    <w:p w:rsidR="001D0052" w:rsidRDefault="001D0052" w:rsidP="001D0052">
      <w:r>
        <w:t>Falls Skalenwert 1-3 bei Item „sympathisch“:</w:t>
      </w:r>
    </w:p>
    <w:p w:rsidR="001D0052" w:rsidRDefault="001D0052" w:rsidP="001D0052">
      <w:r>
        <w:t>Warum finden Sie den Werbespot weniger sympathisch?</w:t>
      </w:r>
    </w:p>
    <w:p w:rsidR="001D0052" w:rsidRDefault="001D0052" w:rsidP="001D0052"/>
    <w:p w:rsidR="001D0052" w:rsidRDefault="001D0052" w:rsidP="001D0052"/>
    <w:p w:rsidR="001D0052" w:rsidRPr="00224369" w:rsidRDefault="001D0052" w:rsidP="001D0052">
      <w:pPr>
        <w:rPr>
          <w:b/>
        </w:rPr>
      </w:pPr>
      <w:r>
        <w:t>5.</w:t>
      </w:r>
      <w:r>
        <w:tab/>
      </w:r>
      <w:r w:rsidRPr="00224369">
        <w:rPr>
          <w:b/>
        </w:rPr>
        <w:t>Bewertung</w:t>
      </w:r>
    </w:p>
    <w:p w:rsidR="001D0052" w:rsidRDefault="001D0052" w:rsidP="001D0052">
      <w:r>
        <w:t>Und wie beurteilen Sie den Spot insgesamt?</w:t>
      </w:r>
    </w:p>
    <w:p w:rsidR="001D0052" w:rsidRDefault="001D0052" w:rsidP="001D0052">
      <w:r>
        <w:t>Sagen Sie mir das bitte anhand einer Schulnoten-Skala von 1 - 6.</w:t>
      </w:r>
    </w:p>
    <w:p w:rsidR="001D0052" w:rsidRDefault="001D0052" w:rsidP="001D0052">
      <w:r>
        <w:t>1 heißt „gefällt mir sehr gut“, 6 heißt „gefällt mir überhaupt nicht gut“. Mit den Werten dazwischen können Sie Ihre Meinung abstufen.</w:t>
      </w:r>
    </w:p>
    <w:p w:rsidR="001D0052" w:rsidRDefault="001D0052" w:rsidP="001D0052"/>
    <w:p w:rsidR="001D0052" w:rsidRDefault="001D0052" w:rsidP="001D0052">
      <w:r>
        <w:t>(1)</w:t>
      </w:r>
      <w:r>
        <w:tab/>
        <w:t xml:space="preserve">sehr gut </w:t>
      </w:r>
    </w:p>
    <w:p w:rsidR="001D0052" w:rsidRDefault="001D0052" w:rsidP="001D0052">
      <w:r>
        <w:t>(6)</w:t>
      </w:r>
      <w:r>
        <w:tab/>
        <w:t>überhaupt nicht gut</w:t>
      </w:r>
    </w:p>
    <w:p w:rsidR="001D0052" w:rsidRDefault="001D0052" w:rsidP="001D0052"/>
    <w:p w:rsidR="001D0052" w:rsidRDefault="001D0052" w:rsidP="001D0052"/>
    <w:p w:rsidR="001D0052" w:rsidRPr="00224369" w:rsidRDefault="001D0052" w:rsidP="001D0052">
      <w:pPr>
        <w:rPr>
          <w:b/>
        </w:rPr>
      </w:pPr>
      <w:r>
        <w:t>6.</w:t>
      </w:r>
      <w:r>
        <w:tab/>
      </w:r>
      <w:r w:rsidRPr="00224369">
        <w:rPr>
          <w:b/>
        </w:rPr>
        <w:t>Produktspezifische geschlossene Frage (flexibel)</w:t>
      </w:r>
    </w:p>
    <w:p w:rsidR="001D0052" w:rsidRDefault="001D0052" w:rsidP="001D0052">
      <w:r>
        <w:t>Beispiel: Würden Sie aufgrund des Spots das beworbene Produkt kaufen?</w:t>
      </w:r>
    </w:p>
    <w:p w:rsidR="001D0052" w:rsidRDefault="001D0052" w:rsidP="001D0052"/>
    <w:p w:rsidR="001D0052" w:rsidRDefault="001D0052" w:rsidP="001D0052">
      <w:r>
        <w:t>(1) ja, ganz sicher</w:t>
      </w:r>
    </w:p>
    <w:p w:rsidR="001D0052" w:rsidRDefault="001D0052" w:rsidP="001D0052">
      <w:r>
        <w:t>(2) ja, vielleicht</w:t>
      </w:r>
    </w:p>
    <w:p w:rsidR="001D0052" w:rsidRDefault="001D0052" w:rsidP="001D0052">
      <w:r>
        <w:t>(3) nein, eher nicht</w:t>
      </w:r>
    </w:p>
    <w:p w:rsidR="001D0052" w:rsidRDefault="001D0052" w:rsidP="001D0052">
      <w:r>
        <w:t>(4) nein, auf keinen Fall</w:t>
      </w:r>
    </w:p>
    <w:p w:rsidR="001D0052" w:rsidRPr="00224369" w:rsidRDefault="001D0052" w:rsidP="001D0052"/>
    <w:p w:rsidR="00303EA9" w:rsidRPr="001D0052" w:rsidRDefault="00303EA9" w:rsidP="001D0052">
      <w:bookmarkStart w:id="0" w:name="_GoBack"/>
      <w:bookmarkEnd w:id="0"/>
    </w:p>
    <w:sectPr w:rsidR="00303EA9" w:rsidRPr="001D0052" w:rsidSect="00C56B92">
      <w:headerReference w:type="default" r:id="rId8"/>
      <w:headerReference w:type="first" r:id="rId9"/>
      <w:footerReference w:type="first" r:id="rId10"/>
      <w:pgSz w:w="11906" w:h="16838"/>
      <w:pgMar w:top="3402" w:right="1531" w:bottom="164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0CEA" w:rsidRDefault="007F0CEA" w:rsidP="001A2441">
      <w:pPr>
        <w:spacing w:line="240" w:lineRule="auto"/>
      </w:pPr>
      <w:r>
        <w:separator/>
      </w:r>
    </w:p>
  </w:endnote>
  <w:endnote w:type="continuationSeparator" w:id="0">
    <w:p w:rsidR="007F0CEA" w:rsidRDefault="007F0CEA" w:rsidP="001A24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5CD1D52-5E0A-4596-B9F0-95991060D6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ADC9EC-451E-4BE1-85D0-0E61C40B00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67758E59-65C5-4528-A68E-E481379CF3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FA2B632-73BE-4487-BD57-85B2460AD622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5" w:fontKey="{8D7AC398-6CA8-42CC-B00A-FADEA24CED1F}"/>
    <w:embedBold r:id="rId6" w:fontKey="{701F9C63-F990-4FF7-B9AF-F5C742EF686A}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venOne Highlight TT ExtraBold">
    <w:panose1 w:val="02010003030000000000"/>
    <w:charset w:val="00"/>
    <w:family w:val="auto"/>
    <w:pitch w:val="variable"/>
    <w:sig w:usb0="00000007" w:usb1="00000000" w:usb2="00000000" w:usb3="00000000" w:csb0="00000093" w:csb1="00000000"/>
    <w:embedRegular r:id="rId7" w:fontKey="{501282B0-90F1-47BD-B27E-2202B4D9AD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1FE" w:rsidRDefault="003366C7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93056" behindDoc="0" locked="1" layoutInCell="1" allowOverlap="1" wp14:anchorId="42E21428" wp14:editId="762C165F">
          <wp:simplePos x="0" y="0"/>
          <wp:positionH relativeFrom="leftMargin">
            <wp:posOffset>901065</wp:posOffset>
          </wp:positionH>
          <wp:positionV relativeFrom="topMargin">
            <wp:posOffset>9843135</wp:posOffset>
          </wp:positionV>
          <wp:extent cx="1051200" cy="3456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B3F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9744" behindDoc="0" locked="1" layoutInCell="1" allowOverlap="1" wp14:anchorId="14634488" wp14:editId="3F48DF5C">
              <wp:simplePos x="0" y="0"/>
              <wp:positionH relativeFrom="page">
                <wp:posOffset>900430</wp:posOffset>
              </wp:positionH>
              <wp:positionV relativeFrom="page">
                <wp:posOffset>9469755</wp:posOffset>
              </wp:positionV>
              <wp:extent cx="4553585" cy="325755"/>
              <wp:effectExtent l="0" t="0" r="0" b="0"/>
              <wp:wrapTopAndBottom/>
              <wp:docPr id="2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3585" cy="325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2B3F" w:rsidRPr="00C24F0E" w:rsidRDefault="00372B3F" w:rsidP="00372B3F">
                          <w:pPr>
                            <w:spacing w:line="150" w:lineRule="atLeast"/>
                            <w:rPr>
                              <w:sz w:val="11"/>
                              <w:szCs w:val="1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63448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0.9pt;margin-top:745.65pt;width:358.55pt;height:2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" filled="f" stroked="f">
              <v:textbox inset="0,0,0,0">
                <w:txbxContent>
                  <w:p w:rsidR="00372B3F" w:rsidRPr="00C24F0E" w:rsidRDefault="00372B3F" w:rsidP="00372B3F">
                    <w:pPr>
                      <w:spacing w:line="150" w:lineRule="atLeast"/>
                      <w:rPr>
                        <w:sz w:val="11"/>
                        <w:szCs w:val="11"/>
                      </w:rPr>
                    </w:pP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0CEA" w:rsidRDefault="007F0CEA" w:rsidP="001A2441">
      <w:pPr>
        <w:spacing w:line="240" w:lineRule="auto"/>
      </w:pPr>
      <w:r>
        <w:separator/>
      </w:r>
    </w:p>
  </w:footnote>
  <w:footnote w:type="continuationSeparator" w:id="0">
    <w:p w:rsidR="007F0CEA" w:rsidRDefault="007F0CEA" w:rsidP="001A24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441" w:rsidRDefault="007B2F23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95104" behindDoc="0" locked="1" layoutInCell="1" allowOverlap="1" wp14:anchorId="5A1DD074" wp14:editId="44D2DD5D">
              <wp:simplePos x="0" y="0"/>
              <wp:positionH relativeFrom="page">
                <wp:posOffset>5818505</wp:posOffset>
              </wp:positionH>
              <wp:positionV relativeFrom="page">
                <wp:posOffset>10206990</wp:posOffset>
              </wp:positionV>
              <wp:extent cx="946800" cy="151200"/>
              <wp:effectExtent l="0" t="0" r="5715" b="1270"/>
              <wp:wrapTopAndBottom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800" cy="151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2F23" w:rsidRPr="007B371D" w:rsidRDefault="007B2F23" w:rsidP="007B2F23">
                          <w:pPr>
                            <w:spacing w:line="150" w:lineRule="atLeast"/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proofErr w:type="spellStart"/>
                          <w:r w:rsidRPr="007B371D">
                            <w:rPr>
                              <w:sz w:val="13"/>
                              <w:szCs w:val="13"/>
                              <w:lang w:val="en-US"/>
                            </w:rPr>
                            <w:t>Seite</w:t>
                          </w:r>
                          <w:proofErr w:type="spellEnd"/>
                          <w:r w:rsidRPr="007B371D">
                            <w:rPr>
                              <w:sz w:val="13"/>
                              <w:szCs w:val="13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instrText xml:space="preserve"> PAGE   \* MERGEFORMAT </w:instrTex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fldChar w:fldCharType="separate"/>
                          </w:r>
                          <w:r w:rsidR="001D0052">
                            <w:rPr>
                              <w:noProof/>
                              <w:sz w:val="13"/>
                              <w:szCs w:val="13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fldChar w:fldCharType="end"/>
                          </w:r>
                          <w:r w:rsidRPr="007B371D">
                            <w:rPr>
                              <w:sz w:val="13"/>
                              <w:szCs w:val="13"/>
                              <w:lang w:val="en-US"/>
                            </w:rPr>
                            <w:t xml:space="preserve"> von 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fldChar w:fldCharType="separate"/>
                          </w:r>
                          <w:r w:rsidR="001D0052">
                            <w:rPr>
                              <w:noProof/>
                              <w:sz w:val="13"/>
                              <w:szCs w:val="13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DD07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58.15pt;margin-top:803.7pt;width:74.55pt;height:11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" filled="f" stroked="f">
              <v:textbox inset="0,0,0,0">
                <w:txbxContent>
                  <w:p w:rsidR="007B2F23" w:rsidRPr="007B371D" w:rsidRDefault="007B2F23" w:rsidP="007B2F23">
                    <w:pPr>
                      <w:spacing w:line="150" w:lineRule="atLeast"/>
                      <w:rPr>
                        <w:sz w:val="13"/>
                        <w:szCs w:val="13"/>
                        <w:lang w:val="en-US"/>
                      </w:rPr>
                    </w:pPr>
                    <w:proofErr w:type="spellStart"/>
                    <w:r w:rsidRPr="007B371D">
                      <w:rPr>
                        <w:sz w:val="13"/>
                        <w:szCs w:val="13"/>
                        <w:lang w:val="en-US"/>
                      </w:rPr>
                      <w:t>Seite</w:t>
                    </w:r>
                    <w:proofErr w:type="spellEnd"/>
                    <w:r w:rsidRPr="007B371D">
                      <w:rPr>
                        <w:sz w:val="13"/>
                        <w:szCs w:val="13"/>
                        <w:lang w:val="en-US"/>
                      </w:rPr>
                      <w:t xml:space="preserve"> 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fldChar w:fldCharType="begin"/>
                    </w:r>
                    <w:r>
                      <w:rPr>
                        <w:sz w:val="13"/>
                        <w:szCs w:val="13"/>
                        <w:lang w:val="en-US"/>
                      </w:rPr>
                      <w:instrText xml:space="preserve"> PAGE   \* MERGEFORMAT </w:instrText>
                    </w:r>
                    <w:r>
                      <w:rPr>
                        <w:sz w:val="13"/>
                        <w:szCs w:val="13"/>
                        <w:lang w:val="en-US"/>
                      </w:rPr>
                      <w:fldChar w:fldCharType="separate"/>
                    </w:r>
                    <w:r w:rsidR="001D0052">
                      <w:rPr>
                        <w:noProof/>
                        <w:sz w:val="13"/>
                        <w:szCs w:val="13"/>
                        <w:lang w:val="en-US"/>
                      </w:rPr>
                      <w:t>2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fldChar w:fldCharType="end"/>
                    </w:r>
                    <w:r w:rsidRPr="007B371D">
                      <w:rPr>
                        <w:sz w:val="13"/>
                        <w:szCs w:val="13"/>
                        <w:lang w:val="en-US"/>
                      </w:rPr>
                      <w:t xml:space="preserve"> von 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fldChar w:fldCharType="begin"/>
                    </w:r>
                    <w:r>
                      <w:rPr>
                        <w:sz w:val="13"/>
                        <w:szCs w:val="13"/>
                        <w:lang w:val="en-US"/>
                      </w:rPr>
                      <w:instrText xml:space="preserve"> NUMPAGES  \# "0" \* Arabic  \* MERGEFORMAT </w:instrText>
                    </w:r>
                    <w:r>
                      <w:rPr>
                        <w:sz w:val="13"/>
                        <w:szCs w:val="13"/>
                        <w:lang w:val="en-US"/>
                      </w:rPr>
                      <w:fldChar w:fldCharType="separate"/>
                    </w:r>
                    <w:r w:rsidR="001D0052">
                      <w:rPr>
                        <w:noProof/>
                        <w:sz w:val="13"/>
                        <w:szCs w:val="13"/>
                        <w:lang w:val="en-US"/>
                      </w:rPr>
                      <w:t>2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  <w:r w:rsidR="003366C7">
      <w:rPr>
        <w:noProof/>
        <w:lang w:eastAsia="de-DE"/>
      </w:rPr>
      <w:drawing>
        <wp:anchor distT="0" distB="0" distL="114300" distR="114300" simplePos="0" relativeHeight="251691008" behindDoc="0" locked="1" layoutInCell="1" allowOverlap="1" wp14:anchorId="68830FDA" wp14:editId="0703FA96">
          <wp:simplePos x="0" y="0"/>
          <wp:positionH relativeFrom="page">
            <wp:posOffset>900430</wp:posOffset>
          </wp:positionH>
          <wp:positionV relativeFrom="page">
            <wp:posOffset>457200</wp:posOffset>
          </wp:positionV>
          <wp:extent cx="853200" cy="730800"/>
          <wp:effectExtent l="0" t="0" r="444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2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1FE" w:rsidRDefault="003366C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8960" behindDoc="0" locked="1" layoutInCell="1" allowOverlap="1" wp14:anchorId="3EB0FE8B" wp14:editId="2722013A">
          <wp:simplePos x="0" y="0"/>
          <wp:positionH relativeFrom="leftMargin">
            <wp:posOffset>900430</wp:posOffset>
          </wp:positionH>
          <wp:positionV relativeFrom="topMargin">
            <wp:posOffset>457200</wp:posOffset>
          </wp:positionV>
          <wp:extent cx="853200" cy="730800"/>
          <wp:effectExtent l="0" t="0" r="444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2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22A9D"/>
    <w:multiLevelType w:val="hybridMultilevel"/>
    <w:tmpl w:val="7BA4C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45E48"/>
    <w:multiLevelType w:val="hybridMultilevel"/>
    <w:tmpl w:val="91D62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CEA"/>
    <w:rsid w:val="00036FFD"/>
    <w:rsid w:val="00092A62"/>
    <w:rsid w:val="000A058A"/>
    <w:rsid w:val="000B5C9E"/>
    <w:rsid w:val="00114592"/>
    <w:rsid w:val="001254EC"/>
    <w:rsid w:val="00154FB0"/>
    <w:rsid w:val="00190E55"/>
    <w:rsid w:val="00192084"/>
    <w:rsid w:val="001A2441"/>
    <w:rsid w:val="001D0052"/>
    <w:rsid w:val="00220349"/>
    <w:rsid w:val="00231C9C"/>
    <w:rsid w:val="002320D9"/>
    <w:rsid w:val="00252AA2"/>
    <w:rsid w:val="00275F07"/>
    <w:rsid w:val="00303EA9"/>
    <w:rsid w:val="003366C7"/>
    <w:rsid w:val="003512DB"/>
    <w:rsid w:val="00352268"/>
    <w:rsid w:val="00352D15"/>
    <w:rsid w:val="00372B3F"/>
    <w:rsid w:val="003828FC"/>
    <w:rsid w:val="003B0546"/>
    <w:rsid w:val="003D3383"/>
    <w:rsid w:val="00401472"/>
    <w:rsid w:val="0040571D"/>
    <w:rsid w:val="004217F2"/>
    <w:rsid w:val="00436A14"/>
    <w:rsid w:val="004A630C"/>
    <w:rsid w:val="004B2600"/>
    <w:rsid w:val="004E173E"/>
    <w:rsid w:val="005722F2"/>
    <w:rsid w:val="00591224"/>
    <w:rsid w:val="0059144B"/>
    <w:rsid w:val="005923E8"/>
    <w:rsid w:val="0059697A"/>
    <w:rsid w:val="006424DF"/>
    <w:rsid w:val="0069160E"/>
    <w:rsid w:val="00695747"/>
    <w:rsid w:val="00742691"/>
    <w:rsid w:val="00751974"/>
    <w:rsid w:val="0077759C"/>
    <w:rsid w:val="00780049"/>
    <w:rsid w:val="007A0975"/>
    <w:rsid w:val="007B2F23"/>
    <w:rsid w:val="007D4D3E"/>
    <w:rsid w:val="007F0CEA"/>
    <w:rsid w:val="00810C92"/>
    <w:rsid w:val="00841C16"/>
    <w:rsid w:val="00883375"/>
    <w:rsid w:val="008909CF"/>
    <w:rsid w:val="00897157"/>
    <w:rsid w:val="00904631"/>
    <w:rsid w:val="00917A20"/>
    <w:rsid w:val="0092205B"/>
    <w:rsid w:val="00925131"/>
    <w:rsid w:val="00972450"/>
    <w:rsid w:val="00994B1B"/>
    <w:rsid w:val="009F29C1"/>
    <w:rsid w:val="00A303C0"/>
    <w:rsid w:val="00AA2143"/>
    <w:rsid w:val="00AB479C"/>
    <w:rsid w:val="00AC09E1"/>
    <w:rsid w:val="00AE5E93"/>
    <w:rsid w:val="00B240A6"/>
    <w:rsid w:val="00B46E56"/>
    <w:rsid w:val="00B577AD"/>
    <w:rsid w:val="00BA3211"/>
    <w:rsid w:val="00BA3C6A"/>
    <w:rsid w:val="00C24884"/>
    <w:rsid w:val="00C24F0E"/>
    <w:rsid w:val="00C274E4"/>
    <w:rsid w:val="00C52D8E"/>
    <w:rsid w:val="00C56B92"/>
    <w:rsid w:val="00C70A0F"/>
    <w:rsid w:val="00C775D9"/>
    <w:rsid w:val="00C81DEE"/>
    <w:rsid w:val="00CC5F19"/>
    <w:rsid w:val="00CC61B1"/>
    <w:rsid w:val="00CE0248"/>
    <w:rsid w:val="00D01FFC"/>
    <w:rsid w:val="00DA7EED"/>
    <w:rsid w:val="00DB4DC1"/>
    <w:rsid w:val="00DC1A7C"/>
    <w:rsid w:val="00DF3DC6"/>
    <w:rsid w:val="00E63C1F"/>
    <w:rsid w:val="00E76FAC"/>
    <w:rsid w:val="00E97B0B"/>
    <w:rsid w:val="00EE0369"/>
    <w:rsid w:val="00F83F75"/>
    <w:rsid w:val="00F961FE"/>
    <w:rsid w:val="00FC1060"/>
    <w:rsid w:val="00FE148C"/>
    <w:rsid w:val="00FE1D76"/>
    <w:rsid w:val="00FE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E6AED30-5DFC-45BF-904D-B47DD8FB4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F0CEA"/>
    <w:pPr>
      <w:spacing w:after="0" w:line="270" w:lineRule="atLeast"/>
    </w:pPr>
    <w:rPr>
      <w:rFonts w:ascii="Montserrat" w:hAnsi="Montserr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244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2441"/>
    <w:rPr>
      <w:rFonts w:ascii="Montserrat" w:hAnsi="Montserrat"/>
    </w:rPr>
  </w:style>
  <w:style w:type="paragraph" w:styleId="Fuzeile">
    <w:name w:val="footer"/>
    <w:basedOn w:val="Standard"/>
    <w:link w:val="FuzeileZchn"/>
    <w:uiPriority w:val="99"/>
    <w:unhideWhenUsed/>
    <w:rsid w:val="001A244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2441"/>
    <w:rPr>
      <w:rFonts w:ascii="Montserrat" w:hAnsi="Montserrat"/>
    </w:rPr>
  </w:style>
  <w:style w:type="character" w:styleId="Hyperlink">
    <w:name w:val="Hyperlink"/>
    <w:basedOn w:val="Absatz-Standardschriftart"/>
    <w:uiPriority w:val="99"/>
    <w:unhideWhenUsed/>
    <w:rsid w:val="001A2441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1A2441"/>
    <w:rPr>
      <w:color w:val="2B579A"/>
      <w:shd w:val="clear" w:color="auto" w:fill="E6E6E6"/>
    </w:rPr>
  </w:style>
  <w:style w:type="table" w:styleId="Tabellenraster">
    <w:name w:val="Table Grid"/>
    <w:basedOn w:val="NormaleTabelle"/>
    <w:uiPriority w:val="39"/>
    <w:rsid w:val="003D3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303C0"/>
    <w:pPr>
      <w:ind w:left="720"/>
      <w:contextualSpacing/>
    </w:pPr>
  </w:style>
  <w:style w:type="paragraph" w:customStyle="1" w:styleId="EinfAbs">
    <w:name w:val="[Einf. Abs.]"/>
    <w:basedOn w:val="Standard"/>
    <w:uiPriority w:val="99"/>
    <w:rsid w:val="00154FB0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0C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Vorlagen\71%20Media\Memo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evenOne-new">
      <a:majorFont>
        <a:latin typeface="SevenOne Highlight TT Extra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BE17E-0EE4-40E2-83E7-6D94F0806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Memo.dotx</Template>
  <TotalTime>0</TotalTime>
  <Pages>2</Pages>
  <Words>231</Words>
  <Characters>1625</Characters>
  <Application>Microsoft Office Word</Application>
  <DocSecurity>0</DocSecurity>
  <Lines>73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mit Logo</vt:lpstr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mit Logo</dc:title>
  <dc:subject/>
  <dc:creator>Rochau, Franziska</dc:creator>
  <cp:keywords/>
  <dc:description/>
  <cp:lastModifiedBy>Rochau, Franziska</cp:lastModifiedBy>
  <cp:revision>2</cp:revision>
  <cp:lastPrinted>2020-07-15T14:50:00Z</cp:lastPrinted>
  <dcterms:created xsi:type="dcterms:W3CDTF">2020-10-12T15:16:00Z</dcterms:created>
  <dcterms:modified xsi:type="dcterms:W3CDTF">2020-10-12T15:16:00Z</dcterms:modified>
</cp:coreProperties>
</file>